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E9C" w:rsidRDefault="00D86E9C" w:rsidP="005A0211">
      <w:pPr>
        <w:jc w:val="right"/>
        <w:rPr>
          <w:noProof/>
          <w:lang w:eastAsia="ru-RU"/>
        </w:rPr>
      </w:pPr>
    </w:p>
    <w:p w:rsidR="00D86E9C" w:rsidRPr="006C014D" w:rsidRDefault="00D86E9C" w:rsidP="00FE347C">
      <w:pPr>
        <w:rPr>
          <w:noProof/>
          <w:lang w:eastAsia="ru-RU"/>
        </w:rPr>
        <w:sectPr w:rsidR="00D86E9C" w:rsidRPr="006C014D" w:rsidSect="005A0211">
          <w:pgSz w:w="11906" w:h="16838"/>
          <w:pgMar w:top="113" w:right="397" w:bottom="567" w:left="1134" w:header="709" w:footer="709" w:gutter="0"/>
          <w:cols w:space="708"/>
          <w:docGrid w:linePitch="360"/>
        </w:sectPr>
      </w:pPr>
      <w:r w:rsidRPr="006C014D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25pt;height:244.5pt">
            <v:imagedata r:id="rId5" o:title=""/>
          </v:shape>
        </w:pict>
      </w:r>
      <w:r>
        <w:rPr>
          <w:noProof/>
          <w:lang w:eastAsia="ru-RU"/>
        </w:rPr>
        <w:pict>
          <v:shape id="Рисунок 1" o:spid="_x0000_i1026" type="#_x0000_t75" style="width:290.25pt;height:298.5pt;visibility:visible">
            <v:imagedata r:id="rId6" o:title=""/>
          </v:shape>
        </w:pict>
      </w:r>
    </w:p>
    <w:p w:rsidR="00D86E9C" w:rsidRDefault="00D86E9C" w:rsidP="00FE347C">
      <w:pPr>
        <w:sectPr w:rsidR="00D86E9C" w:rsidSect="00F77F38">
          <w:type w:val="continuous"/>
          <w:pgSz w:w="11906" w:h="16838"/>
          <w:pgMar w:top="113" w:right="397" w:bottom="567" w:left="1021" w:header="709" w:footer="709" w:gutter="0"/>
          <w:cols w:num="2" w:space="708"/>
          <w:docGrid w:linePitch="360"/>
        </w:sectPr>
      </w:pPr>
      <w:bookmarkStart w:id="0" w:name="_GoBack"/>
      <w:bookmarkEnd w:id="0"/>
    </w:p>
    <w:p w:rsidR="00D86E9C" w:rsidRPr="00F77F38" w:rsidRDefault="00D86E9C" w:rsidP="00F77F38">
      <w:pPr>
        <w:spacing w:line="240" w:lineRule="auto"/>
        <w:jc w:val="center"/>
        <w:rPr>
          <w:rFonts w:ascii="Times New Roman" w:hAnsi="Times New Roman"/>
          <w:color w:val="663300"/>
          <w:sz w:val="40"/>
          <w:szCs w:val="40"/>
        </w:rPr>
      </w:pPr>
      <w:r>
        <w:rPr>
          <w:rFonts w:ascii="Times New Roman" w:hAnsi="Times New Roman"/>
          <w:color w:val="663300"/>
          <w:sz w:val="40"/>
          <w:szCs w:val="40"/>
        </w:rPr>
        <w:t xml:space="preserve">Новоженова Людмила Степановна </w:t>
      </w:r>
      <w:r w:rsidRPr="00F77F38">
        <w:rPr>
          <w:rFonts w:ascii="Times New Roman" w:hAnsi="Times New Roman"/>
          <w:color w:val="663300"/>
          <w:sz w:val="40"/>
          <w:szCs w:val="40"/>
        </w:rPr>
        <w:t xml:space="preserve"> –</w:t>
      </w:r>
    </w:p>
    <w:p w:rsidR="00D86E9C" w:rsidRDefault="00D86E9C" w:rsidP="00F77F38">
      <w:pPr>
        <w:spacing w:line="240" w:lineRule="auto"/>
        <w:jc w:val="center"/>
        <w:rPr>
          <w:rFonts w:ascii="Times New Roman" w:hAnsi="Times New Roman"/>
          <w:i/>
          <w:color w:val="471A19"/>
          <w:sz w:val="36"/>
          <w:szCs w:val="36"/>
          <w:shd w:val="clear" w:color="auto" w:fill="FFFFFF"/>
        </w:rPr>
      </w:pPr>
      <w:r>
        <w:rPr>
          <w:rFonts w:ascii="Times New Roman" w:hAnsi="Times New Roman"/>
          <w:i/>
          <w:color w:val="663300"/>
          <w:sz w:val="36"/>
          <w:szCs w:val="36"/>
        </w:rPr>
        <w:t>социальный педагог</w:t>
      </w:r>
    </w:p>
    <w:p w:rsidR="00D86E9C" w:rsidRDefault="00D86E9C" w:rsidP="00F77F38">
      <w:pPr>
        <w:spacing w:line="240" w:lineRule="auto"/>
        <w:jc w:val="center"/>
        <w:rPr>
          <w:rFonts w:ascii="Times New Roman" w:hAnsi="Times New Roman"/>
          <w:i/>
          <w:color w:val="471A19"/>
          <w:sz w:val="36"/>
          <w:szCs w:val="36"/>
          <w:shd w:val="clear" w:color="auto" w:fill="FFFFFF"/>
        </w:rPr>
      </w:pPr>
      <w:r w:rsidRPr="003A489A">
        <w:rPr>
          <w:rFonts w:ascii="Times New Roman" w:hAnsi="Times New Roman"/>
          <w:i/>
          <w:color w:val="471A19"/>
          <w:sz w:val="36"/>
          <w:szCs w:val="36"/>
          <w:shd w:val="clear" w:color="auto" w:fill="FFFFFF"/>
        </w:rPr>
        <w:t>МОУ «Центр образования»</w:t>
      </w:r>
    </w:p>
    <w:p w:rsidR="00D86E9C" w:rsidRPr="003A489A" w:rsidRDefault="00D86E9C" w:rsidP="00F77F38">
      <w:pPr>
        <w:spacing w:line="240" w:lineRule="auto"/>
        <w:jc w:val="center"/>
        <w:rPr>
          <w:rFonts w:ascii="Times New Roman" w:hAnsi="Times New Roman"/>
          <w:i/>
          <w:color w:val="471A19"/>
          <w:sz w:val="36"/>
          <w:szCs w:val="36"/>
          <w:shd w:val="clear" w:color="auto" w:fill="FFFFFF"/>
        </w:rPr>
      </w:pPr>
      <w:r>
        <w:rPr>
          <w:rFonts w:ascii="Times New Roman" w:hAnsi="Times New Roman"/>
          <w:i/>
          <w:color w:val="471A19"/>
          <w:sz w:val="36"/>
          <w:szCs w:val="36"/>
          <w:shd w:val="clear" w:color="auto" w:fill="FFFFFF"/>
        </w:rPr>
        <w:t>Педагогический стаж 36 лет.</w:t>
      </w:r>
      <w:r w:rsidRPr="002413C7">
        <w:rPr>
          <w:rFonts w:ascii="Times New Roman" w:hAnsi="Times New Roman"/>
          <w:i/>
          <w:color w:val="663300"/>
          <w:sz w:val="36"/>
          <w:szCs w:val="36"/>
        </w:rPr>
        <w:t xml:space="preserve"> </w:t>
      </w:r>
      <w:r>
        <w:rPr>
          <w:rFonts w:ascii="Times New Roman" w:hAnsi="Times New Roman"/>
          <w:i/>
          <w:color w:val="663300"/>
          <w:sz w:val="36"/>
          <w:szCs w:val="36"/>
        </w:rPr>
        <w:t>В</w:t>
      </w:r>
      <w:r w:rsidRPr="003A489A">
        <w:rPr>
          <w:rFonts w:ascii="Times New Roman" w:hAnsi="Times New Roman"/>
          <w:i/>
          <w:color w:val="663300"/>
          <w:sz w:val="36"/>
          <w:szCs w:val="36"/>
        </w:rPr>
        <w:t>етеран</w:t>
      </w:r>
      <w:r>
        <w:rPr>
          <w:rFonts w:ascii="Times New Roman" w:hAnsi="Times New Roman"/>
          <w:i/>
          <w:color w:val="663300"/>
          <w:sz w:val="36"/>
          <w:szCs w:val="36"/>
        </w:rPr>
        <w:t xml:space="preserve">  </w:t>
      </w:r>
      <w:r w:rsidRPr="003A489A">
        <w:rPr>
          <w:rFonts w:ascii="Times New Roman" w:hAnsi="Times New Roman"/>
          <w:i/>
          <w:color w:val="663300"/>
          <w:sz w:val="36"/>
          <w:szCs w:val="36"/>
        </w:rPr>
        <w:t>труда</w:t>
      </w:r>
    </w:p>
    <w:p w:rsidR="00D86E9C" w:rsidRDefault="00D86E9C" w:rsidP="00C0548E">
      <w:pPr>
        <w:spacing w:line="360" w:lineRule="auto"/>
        <w:jc w:val="center"/>
      </w:pPr>
      <w:r w:rsidRPr="008C595B">
        <w:rPr>
          <w:rFonts w:ascii="Times New Roman" w:hAnsi="Times New Roman"/>
          <w:i/>
          <w:color w:val="663300"/>
          <w:sz w:val="36"/>
          <w:szCs w:val="36"/>
        </w:rPr>
        <w:t xml:space="preserve"> </w:t>
      </w:r>
      <w:r>
        <w:rPr>
          <w:rFonts w:ascii="Times New Roman" w:hAnsi="Times New Roman"/>
          <w:i/>
          <w:sz w:val="36"/>
          <w:szCs w:val="36"/>
        </w:rPr>
        <w:t>Р</w:t>
      </w:r>
      <w:r w:rsidRPr="008C595B">
        <w:rPr>
          <w:rFonts w:ascii="Times New Roman" w:hAnsi="Times New Roman"/>
          <w:i/>
          <w:sz w:val="36"/>
          <w:szCs w:val="36"/>
        </w:rPr>
        <w:t>уководитель Творческой группы социальных педагогов Олонецкого национального муниципального района.</w:t>
      </w:r>
      <w:r w:rsidRPr="0093485F">
        <w:t xml:space="preserve">    </w:t>
      </w:r>
    </w:p>
    <w:p w:rsidR="00D86E9C" w:rsidRPr="00F77F38" w:rsidRDefault="00D86E9C" w:rsidP="00F77F38">
      <w:pPr>
        <w:spacing w:line="240" w:lineRule="auto"/>
        <w:jc w:val="center"/>
        <w:rPr>
          <w:rFonts w:ascii="Times New Roman" w:hAnsi="Times New Roman"/>
          <w:i/>
          <w:color w:val="663300"/>
          <w:sz w:val="40"/>
          <w:szCs w:val="40"/>
        </w:rPr>
      </w:pPr>
      <w:r>
        <w:rPr>
          <w:rFonts w:ascii="Times New Roman" w:hAnsi="Times New Roman"/>
          <w:i/>
          <w:color w:val="663300"/>
          <w:sz w:val="40"/>
          <w:szCs w:val="40"/>
        </w:rPr>
        <w:t>Награды:</w:t>
      </w:r>
    </w:p>
    <w:p w:rsidR="00D86E9C" w:rsidRDefault="00D86E9C" w:rsidP="006C014D">
      <w:pPr>
        <w:spacing w:line="360" w:lineRule="auto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- Почетная грамота</w:t>
      </w:r>
      <w:r w:rsidRPr="00320941">
        <w:rPr>
          <w:rFonts w:ascii="Times New Roman" w:hAnsi="Times New Roman"/>
          <w:sz w:val="36"/>
          <w:szCs w:val="36"/>
        </w:rPr>
        <w:t xml:space="preserve"> администрации Олонецкого национального муниципального района </w:t>
      </w:r>
    </w:p>
    <w:p w:rsidR="00D86E9C" w:rsidRPr="00320941" w:rsidRDefault="00D86E9C" w:rsidP="00320941">
      <w:pPr>
        <w:spacing w:line="360" w:lineRule="auto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- Благодарственное письмо</w:t>
      </w:r>
      <w:r w:rsidRPr="00320941">
        <w:rPr>
          <w:rFonts w:ascii="Times New Roman" w:hAnsi="Times New Roman"/>
          <w:sz w:val="36"/>
          <w:szCs w:val="36"/>
        </w:rPr>
        <w:t xml:space="preserve"> Министерства образования РК.</w:t>
      </w:r>
    </w:p>
    <w:p w:rsidR="00D86E9C" w:rsidRPr="008665B3" w:rsidRDefault="00D86E9C" w:rsidP="0011754B">
      <w:pPr>
        <w:pStyle w:val="ListParagraph"/>
        <w:ind w:left="0"/>
        <w:jc w:val="both"/>
      </w:pPr>
    </w:p>
    <w:sectPr w:rsidR="00D86E9C" w:rsidRPr="008665B3" w:rsidSect="00F77F38">
      <w:type w:val="continuous"/>
      <w:pgSz w:w="11906" w:h="16838"/>
      <w:pgMar w:top="113" w:right="567" w:bottom="22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140B3B"/>
    <w:multiLevelType w:val="hybridMultilevel"/>
    <w:tmpl w:val="DA8EFE5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6B68"/>
    <w:rsid w:val="00004095"/>
    <w:rsid w:val="0011754B"/>
    <w:rsid w:val="00120C64"/>
    <w:rsid w:val="00121366"/>
    <w:rsid w:val="00136D3B"/>
    <w:rsid w:val="0015622F"/>
    <w:rsid w:val="001E1B57"/>
    <w:rsid w:val="002413C7"/>
    <w:rsid w:val="002C7875"/>
    <w:rsid w:val="002D41CA"/>
    <w:rsid w:val="002D6ABB"/>
    <w:rsid w:val="00320941"/>
    <w:rsid w:val="003A489A"/>
    <w:rsid w:val="0041203F"/>
    <w:rsid w:val="005458A7"/>
    <w:rsid w:val="005510A4"/>
    <w:rsid w:val="005A0211"/>
    <w:rsid w:val="00651491"/>
    <w:rsid w:val="006B1A2D"/>
    <w:rsid w:val="006C014D"/>
    <w:rsid w:val="006C4A11"/>
    <w:rsid w:val="007C55A4"/>
    <w:rsid w:val="007E6B68"/>
    <w:rsid w:val="00841D96"/>
    <w:rsid w:val="00846149"/>
    <w:rsid w:val="008665B3"/>
    <w:rsid w:val="008972C4"/>
    <w:rsid w:val="008C595B"/>
    <w:rsid w:val="008F656B"/>
    <w:rsid w:val="00930BE9"/>
    <w:rsid w:val="0093485F"/>
    <w:rsid w:val="00961314"/>
    <w:rsid w:val="009C009B"/>
    <w:rsid w:val="009E6E98"/>
    <w:rsid w:val="009F1A55"/>
    <w:rsid w:val="00B004C7"/>
    <w:rsid w:val="00B1041D"/>
    <w:rsid w:val="00B3087B"/>
    <w:rsid w:val="00B473BD"/>
    <w:rsid w:val="00B5679D"/>
    <w:rsid w:val="00BC355E"/>
    <w:rsid w:val="00C0548E"/>
    <w:rsid w:val="00D86E9C"/>
    <w:rsid w:val="00D90CCB"/>
    <w:rsid w:val="00DF4808"/>
    <w:rsid w:val="00E0710A"/>
    <w:rsid w:val="00E2390E"/>
    <w:rsid w:val="00E8257E"/>
    <w:rsid w:val="00E861AF"/>
    <w:rsid w:val="00E94D73"/>
    <w:rsid w:val="00ED159A"/>
    <w:rsid w:val="00EF7CA5"/>
    <w:rsid w:val="00F10E2C"/>
    <w:rsid w:val="00F77F38"/>
    <w:rsid w:val="00FE34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BE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A0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A021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96131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75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119</TotalTime>
  <Pages>1</Pages>
  <Words>55</Words>
  <Characters>320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cd01</dc:creator>
  <cp:keywords/>
  <dc:description/>
  <cp:lastModifiedBy>CPMSS</cp:lastModifiedBy>
  <cp:revision>10</cp:revision>
  <dcterms:created xsi:type="dcterms:W3CDTF">2023-05-16T14:18:00Z</dcterms:created>
  <dcterms:modified xsi:type="dcterms:W3CDTF">2023-05-31T11:07:00Z</dcterms:modified>
</cp:coreProperties>
</file>